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842" w:right="94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F3F3F"/>
          <w:w w:val="81"/>
          <w:position w:val="1"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2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1"/>
        </w:rPr>
        <w:t>ll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position w:val="1"/>
        </w:rPr>
        <w:t>AL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00"/>
          <w:position w:val="1"/>
        </w:rPr>
        <w:t>-</w:t>
      </w:r>
      <w:r>
        <w:rPr>
          <w:rFonts w:ascii="Arial" w:hAnsi="Arial" w:cs="Arial" w:eastAsia="Arial"/>
          <w:sz w:val="22"/>
          <w:szCs w:val="22"/>
          <w:color w:val="5B5B5B"/>
          <w:spacing w:val="2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position w:val="1"/>
        </w:rPr>
        <w:t>HAITHA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0"/>
          <w:w w:val="100"/>
          <w:position w:val="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10"/>
          <w:position w:val="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3"/>
          <w:w w:val="110"/>
          <w:position w:val="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10"/>
          <w:position w:val="1"/>
        </w:rPr>
        <w:t>I'OH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2"/>
          <w:w w:val="11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F3F3F"/>
          <w:spacing w:val="-14"/>
          <w:w w:val="88"/>
          <w:position w:val="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777777"/>
          <w:spacing w:val="0"/>
          <w:w w:val="110"/>
          <w:position w:val="1"/>
        </w:rPr>
        <w:t>'U</w:t>
      </w:r>
      <w:r>
        <w:rPr>
          <w:rFonts w:ascii="Times New Roman" w:hAnsi="Times New Roman" w:cs="Times New Roman" w:eastAsia="Times New Roman"/>
          <w:sz w:val="23"/>
          <w:szCs w:val="23"/>
          <w:color w:val="777777"/>
          <w:spacing w:val="-3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1"/>
        </w:rPr>
        <w:t>RE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15"/>
          <w:w w:val="100"/>
          <w:position w:val="1"/>
        </w:rPr>
        <w:t> </w:t>
      </w:r>
      <w:r>
        <w:rPr>
          <w:rFonts w:ascii="Arial" w:hAnsi="Arial" w:cs="Arial" w:eastAsia="Arial"/>
          <w:sz w:val="22"/>
          <w:szCs w:val="22"/>
          <w:color w:val="5B5B5B"/>
          <w:spacing w:val="0"/>
          <w:w w:val="129"/>
          <w:position w:val="1"/>
        </w:rPr>
        <w:t>&amp;</w:t>
      </w:r>
      <w:r>
        <w:rPr>
          <w:rFonts w:ascii="Arial" w:hAnsi="Arial" w:cs="Arial" w:eastAsia="Arial"/>
          <w:sz w:val="22"/>
          <w:szCs w:val="22"/>
          <w:color w:val="5B5B5B"/>
          <w:spacing w:val="-18"/>
          <w:w w:val="129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1"/>
          <w:position w:val="1"/>
        </w:rPr>
        <w:t>APPL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2"/>
          <w:position w:val="1"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-3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1"/>
        </w:rPr>
        <w:t>SCI.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0"/>
          <w:w w:val="100"/>
          <w:position w:val="1"/>
        </w:rPr>
        <w:t>       </w:t>
      </w:r>
      <w:r>
        <w:rPr>
          <w:rFonts w:ascii="Times New Roman" w:hAnsi="Times New Roman" w:cs="Times New Roman" w:eastAsia="Times New Roman"/>
          <w:sz w:val="23"/>
          <w:szCs w:val="23"/>
          <w:color w:val="5B5B5B"/>
          <w:spacing w:val="4"/>
          <w:w w:val="100"/>
          <w:position w:val="1"/>
        </w:rPr>
        <w:t> </w:t>
      </w:r>
      <w:r>
        <w:rPr>
          <w:rFonts w:ascii="Arial" w:hAnsi="Arial" w:cs="Arial" w:eastAsia="Arial"/>
          <w:sz w:val="20"/>
          <w:szCs w:val="20"/>
          <w:color w:val="777777"/>
          <w:spacing w:val="-10"/>
          <w:w w:val="119"/>
          <w:position w:val="0"/>
        </w:rPr>
        <w:t>V</w:t>
      </w:r>
      <w:r>
        <w:rPr>
          <w:rFonts w:ascii="Arial" w:hAnsi="Arial" w:cs="Arial" w:eastAsia="Arial"/>
          <w:sz w:val="20"/>
          <w:szCs w:val="20"/>
          <w:color w:val="5B5B5B"/>
          <w:spacing w:val="-4"/>
          <w:w w:val="185"/>
          <w:position w:val="0"/>
        </w:rPr>
        <w:t>0</w:t>
      </w:r>
      <w:r>
        <w:rPr>
          <w:rFonts w:ascii="Arial" w:hAnsi="Arial" w:cs="Arial" w:eastAsia="Arial"/>
          <w:sz w:val="20"/>
          <w:szCs w:val="20"/>
          <w:color w:val="3F3F3F"/>
          <w:spacing w:val="-19"/>
          <w:w w:val="144"/>
          <w:position w:val="0"/>
        </w:rPr>
        <w:t>L</w:t>
      </w:r>
      <w:r>
        <w:rPr>
          <w:rFonts w:ascii="Arial" w:hAnsi="Arial" w:cs="Arial" w:eastAsia="Arial"/>
          <w:sz w:val="20"/>
          <w:szCs w:val="20"/>
          <w:color w:val="5B5B5B"/>
          <w:spacing w:val="0"/>
          <w:w w:val="139"/>
          <w:position w:val="0"/>
        </w:rPr>
        <w:t>.I</w:t>
      </w:r>
      <w:r>
        <w:rPr>
          <w:rFonts w:ascii="Arial" w:hAnsi="Arial" w:cs="Arial" w:eastAsia="Arial"/>
          <w:sz w:val="20"/>
          <w:szCs w:val="20"/>
          <w:color w:val="5B5B5B"/>
          <w:spacing w:val="-8"/>
          <w:w w:val="140"/>
          <w:position w:val="0"/>
        </w:rPr>
        <w:t>9</w:t>
      </w:r>
      <w:r>
        <w:rPr>
          <w:rFonts w:ascii="Arial" w:hAnsi="Arial" w:cs="Arial" w:eastAsia="Arial"/>
          <w:sz w:val="20"/>
          <w:szCs w:val="20"/>
          <w:color w:val="777777"/>
          <w:spacing w:val="-13"/>
          <w:w w:val="121"/>
          <w:position w:val="0"/>
        </w:rPr>
        <w:t>(</w:t>
      </w:r>
      <w:r>
        <w:rPr>
          <w:rFonts w:ascii="Arial" w:hAnsi="Arial" w:cs="Arial" w:eastAsia="Arial"/>
          <w:sz w:val="20"/>
          <w:szCs w:val="20"/>
          <w:color w:val="5B5B5B"/>
          <w:spacing w:val="-20"/>
          <w:w w:val="116"/>
          <w:position w:val="0"/>
        </w:rPr>
        <w:t>4</w:t>
      </w:r>
      <w:r>
        <w:rPr>
          <w:rFonts w:ascii="Arial" w:hAnsi="Arial" w:cs="Arial" w:eastAsia="Arial"/>
          <w:sz w:val="20"/>
          <w:szCs w:val="20"/>
          <w:color w:val="777777"/>
          <w:spacing w:val="0"/>
          <w:w w:val="152"/>
          <w:position w:val="0"/>
        </w:rPr>
        <w:t>)</w:t>
      </w:r>
      <w:r>
        <w:rPr>
          <w:rFonts w:ascii="Arial" w:hAnsi="Arial" w:cs="Arial" w:eastAsia="Arial"/>
          <w:sz w:val="20"/>
          <w:szCs w:val="20"/>
          <w:color w:val="777777"/>
          <w:spacing w:val="-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  <w:position w:val="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7"/>
          <w:w w:val="100"/>
          <w:position w:val="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  <w:position w:val="0"/>
        </w:rPr>
        <w:t>06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1" w:lineRule="auto"/>
        <w:ind w:left="911" w:right="1047"/>
        <w:jc w:val="center"/>
        <w:rPr>
          <w:rFonts w:ascii="Times New Roman" w:hAnsi="Times New Roman" w:cs="Times New Roman" w:eastAsia="Times New Roman"/>
          <w:sz w:val="36"/>
          <w:szCs w:val="36"/>
        </w:rPr>
      </w:pPr>
      <w:rPr/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Studyin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79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0"/>
          <w:w w:val="100"/>
        </w:rPr>
        <w:t>Connectio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87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Betwee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11"/>
        </w:rPr>
        <w:t>Partical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Size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Lattice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78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-28"/>
          <w:w w:val="100"/>
        </w:rPr>
        <w:t>i</w:t>
      </w:r>
      <w:r>
        <w:rPr>
          <w:rFonts w:ascii="Times New Roman" w:hAnsi="Times New Roman" w:cs="Times New Roman" w:eastAsia="Times New Roman"/>
          <w:sz w:val="36"/>
          <w:szCs w:val="36"/>
          <w:color w:val="5B5B5B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tortion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76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9"/>
        </w:rPr>
        <w:t>Throug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9"/>
        </w:rPr>
        <w:t>h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0"/>
          <w:w w:val="205"/>
        </w:rPr>
        <w:t>-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0"/>
          <w:w w:val="205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Diffractio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66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0"/>
          <w:w w:val="100"/>
        </w:rPr>
        <w:t>Line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Profile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Analysi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9"/>
        </w:rPr>
        <w:t>for</w:t>
      </w:r>
      <w:r>
        <w:rPr>
          <w:rFonts w:ascii="Times New Roman" w:hAnsi="Times New Roman" w:cs="Times New Roman" w:eastAsia="Times New Roman"/>
          <w:sz w:val="36"/>
          <w:szCs w:val="36"/>
          <w:color w:val="2A2A2A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F3F3F"/>
          <w:spacing w:val="0"/>
          <w:w w:val="105"/>
        </w:rPr>
        <w:t>Powder</w:t>
      </w:r>
      <w:r>
        <w:rPr>
          <w:rFonts w:ascii="Times New Roman" w:hAnsi="Times New Roman" w:cs="Times New Roman" w:eastAsia="Times New Roman"/>
          <w:sz w:val="36"/>
          <w:szCs w:val="36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99" w:right="6188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-5"/>
          <w:w w:val="19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12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11"/>
          <w:w w:val="19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13"/>
        </w:rPr>
        <w:t>Harbi</w:t>
      </w:r>
      <w:r>
        <w:rPr>
          <w:rFonts w:ascii="Times New Roman" w:hAnsi="Times New Roman" w:cs="Times New Roman" w:eastAsia="Times New Roman"/>
          <w:sz w:val="28"/>
          <w:szCs w:val="28"/>
          <w:color w:val="000000"/>
          <w:spacing w:val="0"/>
          <w:w w:val="100"/>
        </w:rPr>
      </w:r>
    </w:p>
    <w:p>
      <w:pPr>
        <w:spacing w:before="8" w:after="0" w:line="240" w:lineRule="auto"/>
        <w:ind w:left="785" w:right="1266"/>
        <w:jc w:val="both"/>
        <w:rPr>
          <w:rFonts w:ascii="Arial" w:hAnsi="Arial" w:cs="Arial" w:eastAsia="Arial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-8"/>
          <w:w w:val="108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-12"/>
          <w:w w:val="10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8"/>
        </w:rPr>
        <w:t>part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17"/>
          <w:w w:val="108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4"/>
          <w:w w:val="108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8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8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-1"/>
          <w:w w:val="10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4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11"/>
          <w:w w:val="104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0"/>
          <w:w w:val="100"/>
        </w:rPr>
        <w:t>ysi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-24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color w:val="777777"/>
          <w:spacing w:val="0"/>
          <w:w w:val="171"/>
        </w:rPr>
        <w:t>s,</w:t>
      </w:r>
      <w:r>
        <w:rPr>
          <w:rFonts w:ascii="Times New Roman" w:hAnsi="Times New Roman" w:cs="Times New Roman" w:eastAsia="Times New Roman"/>
          <w:sz w:val="28"/>
          <w:szCs w:val="28"/>
          <w:color w:val="777777"/>
          <w:spacing w:val="-3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-5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0"/>
          <w:w w:val="100"/>
        </w:rPr>
        <w:t>ege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-7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0"/>
        </w:rPr>
        <w:t>Edu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-19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1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0"/>
        </w:rPr>
        <w:t>Ibn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52"/>
          <w:w w:val="100"/>
        </w:rPr>
        <w:t> </w:t>
      </w:r>
      <w:r>
        <w:rPr>
          <w:rFonts w:ascii="Arial" w:hAnsi="Arial" w:cs="Arial" w:eastAsia="Arial"/>
          <w:sz w:val="26"/>
          <w:szCs w:val="26"/>
          <w:color w:val="3F3F3F"/>
          <w:spacing w:val="0"/>
          <w:w w:val="121"/>
        </w:rPr>
        <w:t>A</w:t>
      </w:r>
      <w:r>
        <w:rPr>
          <w:rFonts w:ascii="Arial" w:hAnsi="Arial" w:cs="Arial" w:eastAsia="Arial"/>
          <w:sz w:val="26"/>
          <w:szCs w:val="26"/>
          <w:color w:val="3F3F3F"/>
          <w:spacing w:val="-17"/>
          <w:w w:val="121"/>
        </w:rPr>
        <w:t>I</w:t>
      </w:r>
      <w:r>
        <w:rPr>
          <w:rFonts w:ascii="Arial" w:hAnsi="Arial" w:cs="Arial" w:eastAsia="Arial"/>
          <w:sz w:val="26"/>
          <w:szCs w:val="26"/>
          <w:color w:val="5B5B5B"/>
          <w:spacing w:val="0"/>
          <w:w w:val="223"/>
        </w:rPr>
        <w:t>­</w:t>
      </w:r>
      <w:r>
        <w:rPr>
          <w:rFonts w:ascii="Arial" w:hAnsi="Arial" w:cs="Arial" w:eastAsia="Arial"/>
          <w:sz w:val="26"/>
          <w:szCs w:val="26"/>
          <w:color w:val="000000"/>
          <w:spacing w:val="0"/>
          <w:w w:val="100"/>
        </w:rPr>
      </w:r>
    </w:p>
    <w:p>
      <w:pPr>
        <w:spacing w:before="0" w:after="0" w:line="316" w:lineRule="exact"/>
        <w:ind w:left="799" w:right="3725"/>
        <w:jc w:val="both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2A2A2A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0"/>
          <w:w w:val="101"/>
        </w:rPr>
        <w:t>t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0"/>
          <w:w w:val="91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-47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11"/>
          <w:w w:val="94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3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7"/>
          <w:w w:val="102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0"/>
          <w:w w:val="102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3"/>
          <w:w w:val="101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color w:val="2A2A2A"/>
          <w:spacing w:val="-12"/>
          <w:w w:val="108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-12"/>
          <w:w w:val="134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7"/>
          <w:w w:val="9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0"/>
          <w:w w:val="101"/>
        </w:rPr>
        <w:t>y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5B5B5B"/>
          <w:spacing w:val="-7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color w:val="3F3F3F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-11"/>
          <w:w w:val="100"/>
        </w:rPr>
        <w:t>B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6"/>
          <w:w w:val="100"/>
        </w:rPr>
        <w:t>g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5B5B5B"/>
          <w:spacing w:val="0"/>
          <w:w w:val="153"/>
        </w:rPr>
        <w:t>.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785" w:right="6501"/>
        <w:jc w:val="both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3F3F3F"/>
          <w:w w:val="106"/>
        </w:rPr>
        <w:t>A</w:t>
      </w:r>
      <w:r>
        <w:rPr>
          <w:rFonts w:ascii="Times New Roman" w:hAnsi="Times New Roman" w:cs="Times New Roman" w:eastAsia="Times New Roman"/>
          <w:sz w:val="32"/>
          <w:szCs w:val="32"/>
          <w:color w:val="3F3F3F"/>
          <w:spacing w:val="-25"/>
          <w:w w:val="106"/>
        </w:rPr>
        <w:t>b</w:t>
      </w:r>
      <w:r>
        <w:rPr>
          <w:rFonts w:ascii="Times New Roman" w:hAnsi="Times New Roman" w:cs="Times New Roman" w:eastAsia="Times New Roman"/>
          <w:sz w:val="32"/>
          <w:szCs w:val="32"/>
          <w:color w:val="5B5B5B"/>
          <w:spacing w:val="-4"/>
          <w:w w:val="117"/>
        </w:rPr>
        <w:t>s</w:t>
      </w:r>
      <w:r>
        <w:rPr>
          <w:rFonts w:ascii="Times New Roman" w:hAnsi="Times New Roman" w:cs="Times New Roman" w:eastAsia="Times New Roman"/>
          <w:sz w:val="32"/>
          <w:szCs w:val="32"/>
          <w:color w:val="2A2A2A"/>
          <w:spacing w:val="0"/>
          <w:w w:val="125"/>
        </w:rPr>
        <w:t>t</w:t>
      </w:r>
      <w:r>
        <w:rPr>
          <w:rFonts w:ascii="Times New Roman" w:hAnsi="Times New Roman" w:cs="Times New Roman" w:eastAsia="Times New Roman"/>
          <w:sz w:val="32"/>
          <w:szCs w:val="32"/>
          <w:color w:val="2A2A2A"/>
          <w:spacing w:val="-9"/>
          <w:w w:val="126"/>
        </w:rPr>
        <w:t>r</w:t>
      </w:r>
      <w:r>
        <w:rPr>
          <w:rFonts w:ascii="Times New Roman" w:hAnsi="Times New Roman" w:cs="Times New Roman" w:eastAsia="Times New Roman"/>
          <w:sz w:val="32"/>
          <w:szCs w:val="32"/>
          <w:color w:val="5B5B5B"/>
          <w:spacing w:val="0"/>
          <w:w w:val="114"/>
        </w:rPr>
        <w:t>ac</w:t>
      </w:r>
      <w:r>
        <w:rPr>
          <w:rFonts w:ascii="Times New Roman" w:hAnsi="Times New Roman" w:cs="Times New Roman" w:eastAsia="Times New Roman"/>
          <w:sz w:val="32"/>
          <w:szCs w:val="32"/>
          <w:color w:val="2A2A2A"/>
          <w:spacing w:val="0"/>
          <w:w w:val="99"/>
        </w:rPr>
        <w:t>t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270" w:lineRule="exact"/>
        <w:ind w:left="1220" w:right="92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9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gral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8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eadt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tho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bee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utilize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analyse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9"/>
        </w:rPr>
        <w:t>line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785" w:right="105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w w:val="101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"/>
          <w:w w:val="10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1"/>
        </w:rPr>
        <w:t>Iil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8"/>
          <w:w w:val="11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3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road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ttice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strai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9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ff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9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9"/>
          <w:w w:val="11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5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4"/>
          <w:w w:val="95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8"/>
          <w:w w:val="10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1"/>
        </w:rPr>
        <w:t>eratures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72" w:lineRule="exact"/>
        <w:ind w:left="771" w:right="910" w:firstLine="60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effe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8"/>
          <w:w w:val="11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1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8"/>
          <w:w w:val="10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5"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"/>
          <w:w w:val="10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9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8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7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1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cry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tall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9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4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10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2"/>
          <w:w w:val="10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4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9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-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9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"/>
          <w:w w:val="11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9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"/>
          <w:w w:val="85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17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7"/>
          <w:w w:val="87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6"/>
          <w:w w:val="10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82"/>
        </w:rPr>
        <w:t>ll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79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8"/>
          <w:w w:val="9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1"/>
          <w:w w:val="106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9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6"/>
          <w:w w:val="99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A2A2A"/>
          <w:spacing w:val="11"/>
          <w:w w:val="7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85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7"/>
          <w:w w:val="116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4"/>
          <w:w w:val="10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"/>
          <w:w w:val="104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7"/>
          <w:w w:val="9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"/>
          <w:w w:val="11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5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5"/>
          <w:w w:val="9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1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gh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emperatur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799" w:right="5944"/>
        <w:jc w:val="both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2A2A2A"/>
          <w:spacing w:val="0"/>
          <w:w w:val="108"/>
        </w:rPr>
        <w:t>Introduction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0" w:after="0" w:line="270" w:lineRule="exact"/>
        <w:ind w:left="1105" w:right="936"/>
        <w:jc w:val="center"/>
        <w:tabs>
          <w:tab w:pos="23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  <w:i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  <w:i/>
        </w:rPr>
        <w:t>\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777777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detai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"/>
          <w:w w:val="7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7"/>
          <w:w w:val="11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8"/>
        </w:rPr>
        <w:t>kno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"/>
          <w:w w:val="98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"/>
          <w:w w:val="7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1"/>
        </w:rPr>
        <w:t>edge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crystallite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size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strai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3"/>
        </w:rPr>
        <w:t>fin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"/>
          <w:w w:val="10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1"/>
          <w:w w:val="7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85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7" w:after="0" w:line="272" w:lineRule="exact"/>
        <w:ind w:left="785" w:right="875" w:firstLine="-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-9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ide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powde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ofte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help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correlate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physic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ropertie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system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unde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goin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trans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rmatio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soli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21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83"/>
          <w:w w:val="21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reaction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6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7"/>
          <w:w w:val="1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B3B3B3"/>
          <w:spacing w:val="0"/>
          <w:w w:val="21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B3B3B3"/>
          <w:spacing w:val="0"/>
          <w:w w:val="21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line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broadenin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analysi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vide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metho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findin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1"/>
        </w:rPr>
        <w:t>crystallite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6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strai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integral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bread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6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-1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thod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6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6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3"/>
          <w:w w:val="6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9"/>
          <w:w w:val="212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6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6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0" w:lineRule="exact"/>
        <w:ind w:left="785" w:right="9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Calcium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oxide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have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bee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imponant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application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manufacuturin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33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7" w:lineRule="exact"/>
        <w:ind w:left="785" w:right="92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777777"/>
          <w:spacing w:val="0"/>
          <w:w w:val="100"/>
          <w:i/>
        </w:rPr>
        <w:t>5</w:t>
      </w:r>
      <w:r>
        <w:rPr>
          <w:rFonts w:ascii="Times New Roman" w:hAnsi="Times New Roman" w:cs="Times New Roman" w:eastAsia="Times New Roman"/>
          <w:sz w:val="26"/>
          <w:szCs w:val="26"/>
          <w:color w:val="777777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6"/>
          <w:szCs w:val="26"/>
          <w:color w:val="909090"/>
          <w:spacing w:val="0"/>
          <w:w w:val="196"/>
        </w:rPr>
        <w:t>-</w:t>
      </w:r>
      <w:r>
        <w:rPr>
          <w:rFonts w:ascii="Times New Roman" w:hAnsi="Times New Roman" w:cs="Times New Roman" w:eastAsia="Times New Roman"/>
          <w:sz w:val="26"/>
          <w:szCs w:val="26"/>
          <w:color w:val="909090"/>
          <w:spacing w:val="-85"/>
          <w:w w:val="1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present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investigatio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aim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7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11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fin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vari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6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240" w:lineRule="auto"/>
        <w:ind w:left="771" w:right="91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cry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tal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ze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94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8"/>
          <w:w w:val="9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8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8"/>
        </w:rPr>
        <w:t>temper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1"/>
          <w:w w:val="9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65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afte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8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2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95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ofile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85" w:right="5822"/>
        <w:jc w:val="both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color w:val="3F3F3F"/>
          <w:spacing w:val="0"/>
          <w:w w:val="107"/>
        </w:rPr>
        <w:t>Experimental</w:t>
      </w:r>
      <w:r>
        <w:rPr>
          <w:rFonts w:ascii="Times New Roman" w:hAnsi="Times New Roman" w:cs="Times New Roman" w:eastAsia="Times New Roman"/>
          <w:sz w:val="32"/>
          <w:szCs w:val="32"/>
          <w:color w:val="000000"/>
          <w:spacing w:val="0"/>
          <w:w w:val="100"/>
        </w:rPr>
      </w:r>
    </w:p>
    <w:p>
      <w:pPr>
        <w:spacing w:before="65" w:after="0" w:line="179" w:lineRule="auto"/>
        <w:ind w:left="771" w:right="884" w:firstLine="48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thi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calc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carbonate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use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9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calcium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oxi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6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8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17"/>
        </w:rPr>
        <w:t>ofCaC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7"/>
          <w:w w:val="118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C6C6C6"/>
          <w:spacing w:val="-64"/>
          <w:w w:val="16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68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46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4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5"/>
          <w:w w:val="4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 </w:t>
      </w:r>
      <w:r>
        <w:rPr>
          <w:rFonts w:ascii="Arial" w:hAnsi="Arial" w:cs="Arial" w:eastAsia="Arial"/>
          <w:sz w:val="31"/>
          <w:szCs w:val="31"/>
          <w:color w:val="777777"/>
          <w:spacing w:val="0"/>
          <w:w w:val="100"/>
        </w:rPr>
        <w:t>•c</w:t>
      </w:r>
      <w:r>
        <w:rPr>
          <w:rFonts w:ascii="Arial" w:hAnsi="Arial" w:cs="Arial" w:eastAsia="Arial"/>
          <w:sz w:val="31"/>
          <w:szCs w:val="31"/>
          <w:color w:val="777777"/>
          <w:spacing w:val="11"/>
          <w:w w:val="100"/>
        </w:rPr>
        <w:t> </w:t>
      </w:r>
      <w:r>
        <w:rPr>
          <w:rFonts w:ascii="Arial" w:hAnsi="Arial" w:cs="Arial" w:eastAsia="Arial"/>
          <w:sz w:val="31"/>
          <w:szCs w:val="31"/>
          <w:color w:val="777777"/>
          <w:spacing w:val="0"/>
          <w:w w:val="130"/>
        </w:rPr>
        <w:t>,</w:t>
      </w:r>
      <w:r>
        <w:rPr>
          <w:rFonts w:ascii="Arial" w:hAnsi="Arial" w:cs="Arial" w:eastAsia="Arial"/>
          <w:sz w:val="31"/>
          <w:szCs w:val="31"/>
          <w:color w:val="777777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F3F3F"/>
          <w:spacing w:val="5"/>
          <w:w w:val="91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2"/>
          <w:w w:val="102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12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40"/>
          <w:w w:val="100"/>
        </w:rPr>
        <w:t> </w:t>
      </w:r>
      <w:r>
        <w:rPr>
          <w:rFonts w:ascii="Arial" w:hAnsi="Arial" w:cs="Arial" w:eastAsia="Arial"/>
          <w:sz w:val="31"/>
          <w:szCs w:val="31"/>
          <w:color w:val="777777"/>
          <w:spacing w:val="-28"/>
          <w:w w:val="100"/>
        </w:rPr>
        <w:t>•</w:t>
      </w:r>
      <w:r>
        <w:rPr>
          <w:rFonts w:ascii="Arial" w:hAnsi="Arial" w:cs="Arial" w:eastAsia="Arial"/>
          <w:sz w:val="31"/>
          <w:szCs w:val="31"/>
          <w:color w:val="5B5B5B"/>
          <w:spacing w:val="0"/>
          <w:w w:val="100"/>
        </w:rPr>
        <w:t>c</w:t>
      </w:r>
      <w:r>
        <w:rPr>
          <w:rFonts w:ascii="Arial" w:hAnsi="Arial" w:cs="Arial" w:eastAsia="Arial"/>
          <w:sz w:val="31"/>
          <w:szCs w:val="31"/>
          <w:color w:val="5B5B5B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12000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7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56" w:after="0" w:line="179" w:lineRule="auto"/>
        <w:ind w:left="785" w:right="887" w:firstLine="-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calcinatio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time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chose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minute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9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static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heatin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rate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7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"/>
          <w:w w:val="72"/>
        </w:rPr>
        <w:t> </w:t>
      </w:r>
      <w:r>
        <w:rPr>
          <w:rFonts w:ascii="Arial" w:hAnsi="Arial" w:cs="Arial" w:eastAsia="Arial"/>
          <w:sz w:val="31"/>
          <w:szCs w:val="31"/>
          <w:color w:val="777777"/>
          <w:spacing w:val="0"/>
          <w:w w:val="72"/>
        </w:rPr>
        <w:t>o•c</w:t>
      </w:r>
      <w:r>
        <w:rPr>
          <w:rFonts w:ascii="Arial" w:hAnsi="Arial" w:cs="Arial" w:eastAsia="Arial"/>
          <w:sz w:val="31"/>
          <w:szCs w:val="31"/>
          <w:color w:val="777777"/>
          <w:spacing w:val="0"/>
          <w:w w:val="72"/>
        </w:rPr>
        <w:t>  </w:t>
      </w:r>
      <w:r>
        <w:rPr>
          <w:rFonts w:ascii="Arial" w:hAnsi="Arial" w:cs="Arial" w:eastAsia="Arial"/>
          <w:sz w:val="31"/>
          <w:szCs w:val="31"/>
          <w:color w:val="777777"/>
          <w:spacing w:val="44"/>
          <w:w w:val="7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A5A5A5"/>
          <w:spacing w:val="-1"/>
          <w:w w:val="127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6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7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6"/>
          <w:w w:val="100"/>
        </w:rPr>
        <w:t>·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alumina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8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ference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material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6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4" w:after="0" w:line="243" w:lineRule="auto"/>
        <w:ind w:left="785" w:right="90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Diffractio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pattre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three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sample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5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0"/>
          <w:w w:val="100"/>
        </w:rPr>
        <w:t>ere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aine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usin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2"/>
        </w:rPr>
        <w:t>Philips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automatic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powde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diffractomete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pwl820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53"/>
          <w:w w:val="100"/>
        </w:rPr>
        <w:t> </w:t>
      </w:r>
      <w:r>
        <w:rPr>
          <w:rFonts w:ascii="Arial" w:hAnsi="Arial" w:cs="Arial" w:eastAsia="Arial"/>
          <w:sz w:val="23"/>
          <w:szCs w:val="23"/>
          <w:color w:val="777777"/>
          <w:spacing w:val="0"/>
          <w:w w:val="100"/>
        </w:rPr>
        <w:t>wit</w:t>
      </w:r>
      <w:r>
        <w:rPr>
          <w:rFonts w:ascii="Arial" w:hAnsi="Arial" w:cs="Arial" w:eastAsia="Arial"/>
          <w:sz w:val="23"/>
          <w:szCs w:val="23"/>
          <w:color w:val="777777"/>
          <w:spacing w:val="0"/>
          <w:w w:val="100"/>
        </w:rPr>
        <w:t>h</w:t>
      </w:r>
      <w:r>
        <w:rPr>
          <w:rFonts w:ascii="Arial" w:hAnsi="Arial" w:cs="Arial" w:eastAsia="Arial"/>
          <w:sz w:val="23"/>
          <w:szCs w:val="23"/>
          <w:color w:val="777777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flat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9"/>
        </w:rPr>
        <w:t>monochromato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99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3"/>
          <w:w w:val="9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6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ste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rate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0.02/l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B5B5B"/>
          <w:spacing w:val="-11"/>
          <w:w w:val="166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7"/>
          <w:w w:val="74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8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1"/>
          <w:w w:val="108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3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4"/>
          <w:w w:val="10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-20"/>
          <w:w w:val="10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3"/>
        </w:rPr>
        <w:t>ime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2"/>
          <w:w w:val="10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0"/>
          <w:w w:val="10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909090"/>
          <w:spacing w:val="-1"/>
          <w:w w:val="10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prepare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777777"/>
          <w:spacing w:val="0"/>
          <w:w w:val="100"/>
        </w:rPr>
        <w:t>mounting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70" w:right="4082"/>
        <w:jc w:val="center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3F3F3F"/>
          <w:spacing w:val="0"/>
          <w:w w:val="109"/>
        </w:rPr>
        <w:t>41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sectPr>
      <w:type w:val="continuous"/>
      <w:pgSz w:w="11900" w:h="16840"/>
      <w:pgMar w:top="15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2013-03-01T18:33:09Z</dcterms:created>
  <dcterms:modified xsi:type="dcterms:W3CDTF">2013-03-01T18:33:09Z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2013-03-01T00:00:00Z</vt:filetime>
  </property>
  <property fmtid="{D5CDD505-2E9C-101B-9397-08002B2CF9AE}" pid="3" name="LastSaved">
    <vt:filetime>2013-03-01T00:00:00Z</vt:filetime>
  </property>
</Properties>
</file>